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77BF3" w14:textId="1D67B76A" w:rsidR="0081047D" w:rsidRDefault="0081047D" w:rsidP="008D7665">
      <w:pPr>
        <w:pStyle w:val="Titre1"/>
        <w:numPr>
          <w:ilvl w:val="0"/>
          <w:numId w:val="0"/>
        </w:numPr>
      </w:pPr>
    </w:p>
    <w:p w14:paraId="4BDACF12" w14:textId="2446CD3E" w:rsidR="000640D7" w:rsidRDefault="000640D7" w:rsidP="000640D7"/>
    <w:p w14:paraId="4B3C85FC" w14:textId="33F2373B" w:rsidR="000640D7" w:rsidRDefault="000640D7" w:rsidP="000640D7"/>
    <w:p w14:paraId="6E3D9771" w14:textId="77777777" w:rsidR="000640D7" w:rsidRPr="000640D7" w:rsidRDefault="000640D7" w:rsidP="000640D7"/>
    <w:p w14:paraId="577AE04F" w14:textId="04DF670A" w:rsidR="004E144D" w:rsidRDefault="00E65B87" w:rsidP="00E65B87">
      <w:pPr>
        <w:spacing w:line="240" w:lineRule="auto"/>
        <w:jc w:val="center"/>
      </w:pPr>
      <w:bookmarkStart w:id="0" w:name="_Toc93923038"/>
      <w:r>
        <w:rPr>
          <w:noProof/>
        </w:rPr>
        <w:drawing>
          <wp:inline distT="0" distB="0" distL="0" distR="0" wp14:anchorId="1391D436" wp14:editId="0A1E4CBD">
            <wp:extent cx="3859732" cy="2183641"/>
            <wp:effectExtent l="0" t="0" r="762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9732" cy="218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702E5">
        <w:br w:type="textWrapping" w:clear="all"/>
      </w:r>
    </w:p>
    <w:p w14:paraId="1FFC1809" w14:textId="0B8AF0F1" w:rsidR="0064300C" w:rsidRDefault="0064300C" w:rsidP="00E170F6"/>
    <w:p w14:paraId="2532C2E0" w14:textId="32242C3D" w:rsidR="0064300C" w:rsidRPr="0064300C" w:rsidRDefault="0064300C" w:rsidP="0064300C"/>
    <w:p w14:paraId="276AC84B" w14:textId="2749420B" w:rsidR="004E144D" w:rsidRDefault="002B1D36" w:rsidP="00E170F6">
      <w:bookmarkStart w:id="1" w:name="_Toc198647826"/>
      <w:r w:rsidRPr="004E144D">
        <w:rPr>
          <w:noProof/>
          <w:lang w:eastAsia="fr-FR"/>
        </w:rPr>
        <mc:AlternateContent>
          <mc:Choice Requires="wps">
            <w:drawing>
              <wp:inline distT="0" distB="0" distL="0" distR="0" wp14:anchorId="3CE00514" wp14:editId="67760065">
                <wp:extent cx="6019800" cy="2286000"/>
                <wp:effectExtent l="0" t="0" r="0" b="0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228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EB4EB" w14:textId="66EE86DD" w:rsidR="002B1D36" w:rsidRPr="008C680F" w:rsidRDefault="008C680F" w:rsidP="008C680F">
                            <w:pPr>
                              <w:pBdr>
                                <w:bottom w:val="single" w:sz="8" w:space="1" w:color="273271"/>
                              </w:pBd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BFFDC4" wp14:editId="2599F125">
                                  <wp:extent cx="219851" cy="261445"/>
                                  <wp:effectExtent l="0" t="0" r="8890" b="5715"/>
                                  <wp:docPr id="413" name="Graphique 4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126" cy="2653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 xml:space="preserve"> </w:t>
                            </w:r>
                            <w:r w:rsidR="00E170F6"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MOD</w:t>
                            </w:r>
                            <w:r w:rsidR="00E170F6" w:rsidRPr="00D65A1C"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È</w:t>
                            </w:r>
                            <w:r w:rsidR="00E170F6"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LE DE DOCUMENT</w:t>
                            </w:r>
                          </w:p>
                          <w:p w14:paraId="6120BD98" w14:textId="77777777" w:rsidR="008C680F" w:rsidRPr="008C680F" w:rsidRDefault="008C680F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</w:p>
                          <w:p w14:paraId="253F8865" w14:textId="0CB228F8" w:rsidR="002B1D36" w:rsidRDefault="00B43739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Fiche visiteur</w:t>
                            </w:r>
                          </w:p>
                          <w:p w14:paraId="5B741684" w14:textId="77777777" w:rsidR="003E6A7F" w:rsidRDefault="003E6A7F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</w:p>
                          <w:p w14:paraId="3962EC9D" w14:textId="77777777" w:rsidR="003E6A7F" w:rsidRPr="002725CC" w:rsidRDefault="003E6A7F" w:rsidP="003E6A7F">
                            <w:pPr>
                              <w:spacing w:after="0"/>
                              <w:jc w:val="left"/>
                              <w:rPr>
                                <w:rStyle w:val="Accentuationlgre"/>
                              </w:rPr>
                            </w:pPr>
                            <w:r>
                              <w:rPr>
                                <w:rStyle w:val="Accentuationlgre"/>
                              </w:rPr>
                              <w:t>Ce document</w:t>
                            </w:r>
                            <w:r w:rsidRPr="002725CC">
                              <w:rPr>
                                <w:rStyle w:val="Accentuationlgre"/>
                              </w:rPr>
                              <w:t xml:space="preserve"> est un exemple à adapter selon votre organisation</w:t>
                            </w:r>
                          </w:p>
                          <w:p w14:paraId="6E1F1484" w14:textId="77777777" w:rsidR="003E6A7F" w:rsidRPr="00E170F6" w:rsidRDefault="003E6A7F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CE0051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width:474pt;height:18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" filled="f" stroked="f">
                <v:textbox>
                  <w:txbxContent>
                    <w:p w14:paraId="4E0EB4EB" w14:textId="66EE86DD" w:rsidR="002B1D36" w:rsidRPr="008C680F" w:rsidRDefault="008C680F" w:rsidP="008C680F">
                      <w:pPr>
                        <w:pBdr>
                          <w:bottom w:val="single" w:sz="8" w:space="1" w:color="273271"/>
                        </w:pBd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BFFDC4" wp14:editId="2599F125">
                            <wp:extent cx="219851" cy="261445"/>
                            <wp:effectExtent l="0" t="0" r="8890" b="5715"/>
                            <wp:docPr id="413" name="Graphique 4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126" cy="2653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 xml:space="preserve"> </w:t>
                      </w:r>
                      <w:r w:rsidR="00E170F6"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>MOD</w:t>
                      </w:r>
                      <w:r w:rsidR="00E170F6" w:rsidRPr="00D65A1C"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>È</w:t>
                      </w:r>
                      <w:r w:rsidR="00E170F6"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>LE DE DOCUMENT</w:t>
                      </w:r>
                    </w:p>
                    <w:p w14:paraId="6120BD98" w14:textId="77777777" w:rsidR="008C680F" w:rsidRPr="008C680F" w:rsidRDefault="008C680F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</w:p>
                    <w:p w14:paraId="253F8865" w14:textId="0CB228F8" w:rsidR="002B1D36" w:rsidRDefault="00B43739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  <w:r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  <w:t>Fiche visiteur</w:t>
                      </w:r>
                    </w:p>
                    <w:p w14:paraId="5B741684" w14:textId="77777777" w:rsidR="003E6A7F" w:rsidRDefault="003E6A7F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</w:p>
                    <w:p w14:paraId="3962EC9D" w14:textId="77777777" w:rsidR="003E6A7F" w:rsidRPr="002725CC" w:rsidRDefault="003E6A7F" w:rsidP="003E6A7F">
                      <w:pPr>
                        <w:spacing w:after="0"/>
                        <w:jc w:val="left"/>
                        <w:rPr>
                          <w:rStyle w:val="Accentuationlgre"/>
                        </w:rPr>
                      </w:pPr>
                      <w:r>
                        <w:rPr>
                          <w:rStyle w:val="Accentuationlgre"/>
                        </w:rPr>
                        <w:t>Ce document</w:t>
                      </w:r>
                      <w:r w:rsidRPr="002725CC">
                        <w:rPr>
                          <w:rStyle w:val="Accentuationlgre"/>
                        </w:rPr>
                        <w:t xml:space="preserve"> est un exemple à adapter selon votre organisation</w:t>
                      </w:r>
                    </w:p>
                    <w:p w14:paraId="6E1F1484" w14:textId="77777777" w:rsidR="003E6A7F" w:rsidRPr="00E170F6" w:rsidRDefault="003E6A7F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bookmarkEnd w:id="1"/>
    </w:p>
    <w:p w14:paraId="4692B292" w14:textId="33B31AF3" w:rsidR="00F6343A" w:rsidRDefault="00F6343A" w:rsidP="00765F08">
      <w:pPr>
        <w:pStyle w:val="Titre"/>
        <w:jc w:val="center"/>
        <w:rPr>
          <w:color w:val="F55070" w:themeColor="accent1"/>
          <w:spacing w:val="0"/>
          <w:szCs w:val="30"/>
        </w:rPr>
      </w:pPr>
      <w:bookmarkStart w:id="2" w:name="_Toc500924037"/>
    </w:p>
    <w:p w14:paraId="791DB0A5" w14:textId="030E9804" w:rsidR="008C680F" w:rsidRDefault="008C680F" w:rsidP="008C680F"/>
    <w:p w14:paraId="61EA7E7C" w14:textId="17954B43" w:rsidR="008C680F" w:rsidRDefault="008C680F">
      <w:pPr>
        <w:jc w:val="left"/>
      </w:pPr>
      <w:r>
        <w:br w:type="page"/>
      </w:r>
    </w:p>
    <w:p w14:paraId="15D3C88E" w14:textId="58554E19" w:rsidR="009C2165" w:rsidRDefault="009C2165" w:rsidP="009C2165">
      <w:pPr>
        <w:pStyle w:val="Titre"/>
        <w:jc w:val="center"/>
      </w:pPr>
      <w:bookmarkStart w:id="3" w:name="_Hlk97191577"/>
      <w:bookmarkEnd w:id="2"/>
      <w:r w:rsidRPr="009C2165">
        <w:lastRenderedPageBreak/>
        <w:t>FICHE VISITEUR – SALLE SERVEUR</w:t>
      </w:r>
    </w:p>
    <w:p w14:paraId="5BA20014" w14:textId="70E9E7CA" w:rsidR="009C2165" w:rsidRDefault="009C2165" w:rsidP="009C2165"/>
    <w:p w14:paraId="586E1922" w14:textId="47AE8290" w:rsidR="009C2165" w:rsidRDefault="009C2165" w:rsidP="009C2165">
      <w:r>
        <w:t>Date : ......./......./........</w:t>
      </w:r>
    </w:p>
    <w:p w14:paraId="0CD39725" w14:textId="77777777" w:rsidR="00B43739" w:rsidRDefault="00B43739" w:rsidP="009C2165"/>
    <w:p w14:paraId="2BEFDBFC" w14:textId="0071AFEA" w:rsidR="009C2165" w:rsidRDefault="009C2165" w:rsidP="009C2165">
      <w:pPr>
        <w:pStyle w:val="Sous-titre"/>
      </w:pPr>
      <w:r>
        <w:t>Identité du visiteur</w:t>
      </w:r>
    </w:p>
    <w:p w14:paraId="247656D0" w14:textId="6FAAFCE6" w:rsidR="009C2165" w:rsidRDefault="009C2165" w:rsidP="009C2165">
      <w:r>
        <w:t>Nom et prénom : ............................................................</w:t>
      </w:r>
    </w:p>
    <w:p w14:paraId="39595002" w14:textId="77DAB2C5" w:rsidR="009C2165" w:rsidRDefault="009C2165" w:rsidP="009C2165">
      <w:r>
        <w:t>Société : ............................................................</w:t>
      </w:r>
    </w:p>
    <w:p w14:paraId="1C092881" w14:textId="77777777" w:rsidR="00B43739" w:rsidRDefault="00B43739" w:rsidP="009C2165"/>
    <w:p w14:paraId="087DCAC9" w14:textId="2E81F848" w:rsidR="009C2165" w:rsidRDefault="009C2165" w:rsidP="009C2165">
      <w:pPr>
        <w:pStyle w:val="Sous-titre"/>
      </w:pPr>
      <w:r>
        <w:t>Visite</w:t>
      </w:r>
    </w:p>
    <w:p w14:paraId="4B1EB1BB" w14:textId="583297C1" w:rsidR="009C2165" w:rsidRDefault="009C2165" w:rsidP="009C2165">
      <w:r>
        <w:t>Objet de la visite : ............................................................</w:t>
      </w:r>
    </w:p>
    <w:p w14:paraId="303B95F6" w14:textId="6C824970" w:rsidR="009C2165" w:rsidRDefault="009C2165" w:rsidP="009C2165">
      <w:r>
        <w:t>Heure d’arrivée : ____ : ____</w:t>
      </w:r>
      <w:r>
        <w:tab/>
      </w:r>
      <w:r>
        <w:tab/>
      </w:r>
      <w:r>
        <w:tab/>
      </w:r>
      <w:r>
        <w:tab/>
      </w:r>
      <w:r>
        <w:tab/>
      </w:r>
      <w:r>
        <w:tab/>
        <w:t>Heure de départ : ____ : ____</w:t>
      </w:r>
    </w:p>
    <w:p w14:paraId="2D3EB76C" w14:textId="27B623DD" w:rsidR="00B43739" w:rsidRDefault="00B43739" w:rsidP="009C2165">
      <w:pPr>
        <w:rPr>
          <w:i/>
          <w:iCs/>
          <w:color w:val="808080" w:themeColor="background1" w:themeShade="80"/>
          <w:sz w:val="16"/>
          <w:szCs w:val="16"/>
        </w:rPr>
      </w:pPr>
    </w:p>
    <w:p w14:paraId="118A9161" w14:textId="7127DE55" w:rsidR="00B43739" w:rsidRDefault="00B43739" w:rsidP="009C2165">
      <w:r w:rsidRPr="00B43739">
        <w:rPr>
          <w:szCs w:val="20"/>
        </w:rPr>
        <w:t>Signature du visiteur :</w:t>
      </w:r>
      <w:r>
        <w:rPr>
          <w:szCs w:val="20"/>
        </w:rPr>
        <w:t xml:space="preserve"> </w:t>
      </w:r>
      <w:r>
        <w:t>............................................................</w:t>
      </w:r>
    </w:p>
    <w:p w14:paraId="21894EC7" w14:textId="2937A8D9" w:rsidR="00B43739" w:rsidRDefault="00B43739" w:rsidP="009C2165"/>
    <w:p w14:paraId="575547CD" w14:textId="2483EC69" w:rsidR="00B43739" w:rsidRPr="00B43739" w:rsidRDefault="00B43739" w:rsidP="009C2165">
      <w:pPr>
        <w:rPr>
          <w:i/>
          <w:iCs/>
          <w:color w:val="808080" w:themeColor="background1" w:themeShade="80"/>
          <w:sz w:val="16"/>
          <w:szCs w:val="16"/>
        </w:rPr>
      </w:pPr>
      <w:r w:rsidRPr="00B43739">
        <w:rPr>
          <w:i/>
          <w:iCs/>
          <w:color w:val="808080" w:themeColor="background1" w:themeShade="80"/>
          <w:sz w:val="16"/>
          <w:szCs w:val="16"/>
        </w:rPr>
        <w:t>Rappel : aucun visiteur ne doit rester seul dans la salle serveur</w:t>
      </w:r>
    </w:p>
    <w:p w14:paraId="4A5B1D68" w14:textId="77777777" w:rsidR="00B43739" w:rsidRPr="00B43739" w:rsidRDefault="00B43739" w:rsidP="009C2165">
      <w:pPr>
        <w:rPr>
          <w:sz w:val="16"/>
          <w:szCs w:val="16"/>
        </w:rPr>
      </w:pPr>
      <w:r w:rsidRPr="00B43739">
        <w:rPr>
          <w:sz w:val="16"/>
          <w:szCs w:val="16"/>
        </w:rPr>
        <w:t xml:space="preserve">RGPD – Les informations de cette fiche sont traitées par [nom de l’établissement] pour assurer la sécurité des locaux et des systèmes. Elles sont limitées au nécessaire, conservées pendant </w:t>
      </w:r>
      <w:r w:rsidRPr="00B43739">
        <w:rPr>
          <w:sz w:val="16"/>
          <w:szCs w:val="16"/>
          <w:highlight w:val="yellow"/>
        </w:rPr>
        <w:t>[durée (ex : 3 mois)]</w:t>
      </w:r>
      <w:r w:rsidRPr="00B43739">
        <w:rPr>
          <w:sz w:val="16"/>
          <w:szCs w:val="16"/>
        </w:rPr>
        <w:t xml:space="preserve"> puis détruites de manière sécurisée ; en cas d’incident, elles peuvent être conservées jusqu’à clôture de l’enquête.</w:t>
      </w:r>
    </w:p>
    <w:p w14:paraId="28DCD287" w14:textId="50D3045C" w:rsidR="00B43739" w:rsidRPr="00B43739" w:rsidRDefault="00B43739" w:rsidP="009C2165">
      <w:pPr>
        <w:rPr>
          <w:sz w:val="16"/>
          <w:szCs w:val="16"/>
        </w:rPr>
      </w:pPr>
      <w:r w:rsidRPr="00B43739">
        <w:rPr>
          <w:sz w:val="16"/>
          <w:szCs w:val="16"/>
        </w:rPr>
        <w:t xml:space="preserve">Accès restreint au personnel autorisé. Vos droits (accès, rectification, effacement) peuvent s’exercer auprès du DPO : </w:t>
      </w:r>
      <w:r w:rsidRPr="00B43739">
        <w:rPr>
          <w:sz w:val="16"/>
          <w:szCs w:val="16"/>
          <w:highlight w:val="yellow"/>
        </w:rPr>
        <w:t>[email DPO]</w:t>
      </w:r>
    </w:p>
    <w:bookmarkEnd w:id="3"/>
    <w:sectPr w:rsidR="00B43739" w:rsidRPr="00B43739" w:rsidSect="008C680F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18" w:right="1134" w:bottom="1559" w:left="1134" w:header="62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24B11" w14:textId="77777777" w:rsidR="00A44FD9" w:rsidRDefault="00A44FD9" w:rsidP="00F93FAF">
      <w:pPr>
        <w:spacing w:after="0" w:line="240" w:lineRule="auto"/>
      </w:pPr>
      <w:r>
        <w:separator/>
      </w:r>
    </w:p>
  </w:endnote>
  <w:endnote w:type="continuationSeparator" w:id="0">
    <w:p w14:paraId="3754A3AF" w14:textId="77777777" w:rsidR="00A44FD9" w:rsidRDefault="00A44FD9" w:rsidP="00F93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BE4E47EE-7D32-416B-B4F2-A1E3E6BB4633}"/>
    <w:embedBold r:id="rId2" w:fontKey="{9949A53D-5EAA-4EE2-95B9-AE0D6D1D573A}"/>
    <w:embedItalic r:id="rId3" w:fontKey="{9CD4C670-433A-446F-B003-69B483D32162}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  <w:embedRegular r:id="rId4" w:subsetted="1" w:fontKey="{74F1D6F6-48AC-4C38-B3FE-896E828C95CA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3E878" w14:textId="7EA0528A" w:rsidR="00D90EB3" w:rsidRPr="00983437" w:rsidRDefault="00BB45A0" w:rsidP="009A605C">
    <w:pPr>
      <w:pBdr>
        <w:top w:val="single" w:sz="8" w:space="1" w:color="273271"/>
      </w:pBdr>
      <w:jc w:val="right"/>
      <w:rPr>
        <w:color w:val="263271"/>
        <w:szCs w:val="20"/>
      </w:rPr>
    </w:pPr>
    <w:r>
      <w:rPr>
        <w:rFonts w:eastAsiaTheme="majorEastAsia" w:cstheme="majorBidi"/>
        <w:noProof/>
        <w:szCs w:val="20"/>
        <w:lang w:eastAsia="fr-FR"/>
      </w:rPr>
      <w:br/>
    </w:r>
    <w:r w:rsidR="00383444" w:rsidRPr="00983437">
      <w:rPr>
        <w:i/>
        <w:noProof/>
        <w:color w:val="263271"/>
        <w:szCs w:val="20"/>
        <w:lang w:eastAsia="fr-FR"/>
      </w:rPr>
      <mc:AlternateContent>
        <mc:Choice Requires="wps">
          <w:drawing>
            <wp:anchor distT="0" distB="0" distL="114300" distR="114300" simplePos="0" relativeHeight="251682816" behindDoc="1" locked="0" layoutInCell="1" allowOverlap="1" wp14:anchorId="68989E0C" wp14:editId="41F42154">
              <wp:simplePos x="0" y="0"/>
              <wp:positionH relativeFrom="rightMargin">
                <wp:posOffset>-656615</wp:posOffset>
              </wp:positionH>
              <wp:positionV relativeFrom="bottomMargin">
                <wp:posOffset>485420</wp:posOffset>
              </wp:positionV>
              <wp:extent cx="762000" cy="276225"/>
              <wp:effectExtent l="0" t="0" r="0" b="9525"/>
              <wp:wrapNone/>
              <wp:docPr id="7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EE991" w14:textId="77777777" w:rsidR="00D90EB3" w:rsidRPr="00E85B26" w:rsidRDefault="00B43739" w:rsidP="00D90EB3">
                          <w:pPr>
                            <w:jc w:val="center"/>
                            <w:rPr>
                              <w:rFonts w:eastAsiaTheme="majorEastAsia" w:cstheme="majorBidi"/>
                              <w:color w:val="E30715"/>
                              <w:szCs w:val="16"/>
                            </w:rPr>
                          </w:pPr>
                          <w:sdt>
                            <w:sdtPr>
                              <w:rPr>
                                <w:rFonts w:eastAsiaTheme="majorEastAsia" w:cstheme="majorBidi"/>
                                <w:color w:val="E30715"/>
                                <w:szCs w:val="16"/>
                              </w:rPr>
                              <w:id w:val="-2049288099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eastAsiaTheme="majorEastAsia" w:cstheme="majorBidi"/>
                                    <w:color w:val="E30715"/>
                                    <w:szCs w:val="16"/>
                                  </w:rPr>
                                  <w:id w:val="837657589"/>
                                </w:sdtPr>
                                <w:sdtEndPr/>
                                <w:sdtContent>
                                  <w:r w:rsidR="00D90EB3" w:rsidRPr="00E85B26">
                                    <w:rPr>
                                      <w:rFonts w:eastAsiaTheme="majorEastAsia" w:cstheme="majorBidi"/>
                                      <w:color w:val="E30715"/>
                                      <w:szCs w:val="16"/>
                                    </w:rPr>
                                    <w:t xml:space="preserve">Page 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begin"/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instrText>PAGE  \* Arabic  \* MERGEFORMAT</w:instrTex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separate"/>
                                  </w:r>
                                  <w:r w:rsidR="00A84FB9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noProof/>
                                      <w:color w:val="E30715"/>
                                      <w:szCs w:val="16"/>
                                    </w:rPr>
                                    <w:t>4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end"/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color w:val="E30715"/>
                                      <w:szCs w:val="16"/>
                                    </w:rPr>
                                    <w:t>/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begin"/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instrText>NUMPAGES  \* Arabic  \* MERGEFORMAT</w:instrTex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separate"/>
                                  </w:r>
                                  <w:r w:rsidR="00A84FB9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noProof/>
                                      <w:color w:val="E30715"/>
                                      <w:szCs w:val="16"/>
                                    </w:rPr>
                                    <w:t>4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8989E0C" id="Rectangle 7" o:spid="_x0000_s1027" style="position:absolute;left:0;text-align:left;margin-left:-51.7pt;margin-top:38.2pt;width:60pt;height:21.75pt;z-index:-2516336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" stroked="f">
              <v:textbox>
                <w:txbxContent>
                  <w:p w14:paraId="13CEE991" w14:textId="77777777" w:rsidR="00D90EB3" w:rsidRPr="00E85B26" w:rsidRDefault="00B43739" w:rsidP="00D90EB3">
                    <w:pPr>
                      <w:jc w:val="center"/>
                      <w:rPr>
                        <w:rFonts w:eastAsiaTheme="majorEastAsia" w:cstheme="majorBidi"/>
                        <w:color w:val="E30715"/>
                        <w:szCs w:val="16"/>
                      </w:rPr>
                    </w:pPr>
                    <w:sdt>
                      <w:sdtPr>
                        <w:rPr>
                          <w:rFonts w:eastAsiaTheme="majorEastAsia" w:cstheme="majorBidi"/>
                          <w:color w:val="E30715"/>
                          <w:szCs w:val="16"/>
                        </w:rPr>
                        <w:id w:val="-2049288099"/>
                      </w:sdtPr>
                      <w:sdtEndPr/>
                      <w:sdtContent>
                        <w:sdt>
                          <w:sdtPr>
                            <w:rPr>
                              <w:rFonts w:eastAsiaTheme="majorEastAsia" w:cstheme="majorBidi"/>
                              <w:color w:val="E30715"/>
                              <w:szCs w:val="16"/>
                            </w:rPr>
                            <w:id w:val="837657589"/>
                          </w:sdtPr>
                          <w:sdtEndPr/>
                          <w:sdtContent>
                            <w:r w:rsidR="00D90EB3" w:rsidRPr="00E85B26">
                              <w:rPr>
                                <w:rFonts w:eastAsiaTheme="majorEastAsia" w:cstheme="majorBidi"/>
                                <w:color w:val="E30715"/>
                                <w:szCs w:val="16"/>
                              </w:rPr>
                              <w:t xml:space="preserve">Page 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begin"/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instrText>PAGE  \* Arabic  \* MERGEFORMAT</w:instrTex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separate"/>
                            </w:r>
                            <w:r w:rsidR="00A84FB9" w:rsidRPr="00E85B26">
                              <w:rPr>
                                <w:rFonts w:eastAsiaTheme="majorEastAsia" w:cstheme="majorBidi"/>
                                <w:b/>
                                <w:bCs/>
                                <w:noProof/>
                                <w:color w:val="E30715"/>
                                <w:szCs w:val="16"/>
                              </w:rPr>
                              <w:t>4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end"/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color w:val="E30715"/>
                                <w:szCs w:val="16"/>
                              </w:rPr>
                              <w:t>/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begin"/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instrText>NUMPAGES  \* Arabic  \* MERGEFORMAT</w:instrTex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separate"/>
                            </w:r>
                            <w:r w:rsidR="00A84FB9" w:rsidRPr="00E85B26">
                              <w:rPr>
                                <w:rFonts w:eastAsiaTheme="majorEastAsia" w:cstheme="majorBidi"/>
                                <w:b/>
                                <w:bCs/>
                                <w:noProof/>
                                <w:color w:val="E30715"/>
                                <w:szCs w:val="16"/>
                              </w:rPr>
                              <w:t>4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</w:p>
                </w:txbxContent>
              </v:textbox>
              <w10:wrap anchorx="margin" anchory="margin"/>
            </v:rect>
          </w:pict>
        </mc:Fallback>
      </mc:AlternateContent>
    </w:r>
    <w:r w:rsidR="00E170F6">
      <w:rPr>
        <w:i/>
        <w:noProof/>
        <w:color w:val="263271"/>
        <w:szCs w:val="20"/>
        <w:lang w:eastAsia="fr-FR"/>
      </w:rPr>
      <w:t xml:space="preserve">Modèle de </w:t>
    </w:r>
    <w:r w:rsidR="000C1A6E">
      <w:rPr>
        <w:i/>
        <w:noProof/>
        <w:color w:val="263271"/>
        <w:szCs w:val="20"/>
        <w:lang w:eastAsia="fr-FR"/>
      </w:rPr>
      <w:t>p</w:t>
    </w:r>
    <w:r w:rsidR="00FE3DC8">
      <w:rPr>
        <w:i/>
        <w:noProof/>
        <w:color w:val="263271"/>
        <w:szCs w:val="20"/>
        <w:lang w:eastAsia="fr-FR"/>
      </w:rPr>
      <w:t xml:space="preserve">rocédure </w:t>
    </w:r>
    <w:r w:rsidR="00B43739">
      <w:rPr>
        <w:i/>
        <w:noProof/>
        <w:color w:val="263271"/>
        <w:szCs w:val="20"/>
        <w:lang w:eastAsia="fr-FR"/>
      </w:rPr>
      <w:t xml:space="preserve">fiche visiteur </w:t>
    </w:r>
    <w:r w:rsidR="000C1A6E">
      <w:rPr>
        <w:i/>
        <w:noProof/>
        <w:color w:val="263271"/>
        <w:szCs w:val="20"/>
        <w:lang w:eastAsia="fr-FR"/>
      </w:rPr>
      <w:t xml:space="preserve"> </w:t>
    </w:r>
    <w:r w:rsidR="00DB6516" w:rsidRPr="00983437">
      <w:rPr>
        <w:rFonts w:eastAsiaTheme="majorEastAsia" w:cstheme="majorBidi"/>
        <w:noProof/>
        <w:color w:val="263271"/>
        <w:szCs w:val="20"/>
        <w:lang w:eastAsia="fr-FR"/>
      </w:rPr>
      <w:t xml:space="preserve">– </w:t>
    </w:r>
    <w:r w:rsidR="00E85B26" w:rsidRPr="00983437">
      <w:rPr>
        <w:rFonts w:eastAsiaTheme="majorEastAsia" w:cstheme="majorBidi"/>
        <w:noProof/>
        <w:color w:val="263271"/>
        <w:szCs w:val="20"/>
        <w:lang w:eastAsia="fr-FR"/>
      </w:rPr>
      <w:t>Sécur’NeS</w:t>
    </w:r>
    <w:r w:rsidR="00D90EB3" w:rsidRPr="00983437">
      <w:rPr>
        <w:color w:val="263271"/>
        <w:szCs w:val="20"/>
      </w:rPr>
      <w:t xml:space="preserve"> • </w:t>
    </w:r>
    <w:r w:rsidR="001A05EA" w:rsidRPr="00983437">
      <w:rPr>
        <w:color w:val="263271"/>
        <w:szCs w:val="20"/>
      </w:rPr>
      <w:fldChar w:fldCharType="begin"/>
    </w:r>
    <w:r w:rsidR="001A05EA" w:rsidRPr="00983437">
      <w:rPr>
        <w:color w:val="263271"/>
        <w:szCs w:val="20"/>
      </w:rPr>
      <w:instrText xml:space="preserve"> TIME \@ "dd/MM/yyyy" </w:instrText>
    </w:r>
    <w:r w:rsidR="001A05EA" w:rsidRPr="00983437">
      <w:rPr>
        <w:color w:val="263271"/>
        <w:szCs w:val="20"/>
      </w:rPr>
      <w:fldChar w:fldCharType="separate"/>
    </w:r>
    <w:r w:rsidR="00B43739">
      <w:rPr>
        <w:noProof/>
        <w:color w:val="263271"/>
        <w:szCs w:val="20"/>
      </w:rPr>
      <w:t>19/09/2025</w:t>
    </w:r>
    <w:r w:rsidR="001A05EA" w:rsidRPr="00983437">
      <w:rPr>
        <w:color w:val="263271"/>
        <w:szCs w:val="20"/>
      </w:rPr>
      <w:fldChar w:fldCharType="end"/>
    </w:r>
  </w:p>
  <w:p w14:paraId="087A1DBC" w14:textId="14B093F5" w:rsidR="00383444" w:rsidRPr="00383444" w:rsidRDefault="00383444" w:rsidP="00D90EB3">
    <w:pPr>
      <w:jc w:val="right"/>
      <w:rPr>
        <w:rFonts w:eastAsiaTheme="majorEastAsia" w:cstheme="majorBidi"/>
        <w:szCs w:val="20"/>
      </w:rPr>
    </w:pPr>
  </w:p>
  <w:p w14:paraId="4FD37C7A" w14:textId="7EC562EE" w:rsidR="00F93FAF" w:rsidRPr="00383444" w:rsidRDefault="00F93FAF" w:rsidP="00D90EB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EF618" w14:textId="6C28EF3A" w:rsidR="00C4579F" w:rsidRDefault="0064300C" w:rsidP="00BB45A0">
    <w:pPr>
      <w:pStyle w:val="Pieddepage"/>
      <w:tabs>
        <w:tab w:val="clear" w:pos="4536"/>
        <w:tab w:val="clear" w:pos="9072"/>
        <w:tab w:val="left" w:pos="4290"/>
      </w:tabs>
      <w:jc w:val="right"/>
      <w:rPr>
        <w:rFonts w:asciiTheme="majorHAnsi" w:hAnsiTheme="majorHAnsi"/>
        <w:color w:val="2828B4"/>
      </w:rPr>
    </w:pPr>
    <w:bookmarkStart w:id="4" w:name="_Hlk93915176"/>
    <w:bookmarkStart w:id="5" w:name="_Hlk93915177"/>
    <w:r>
      <w:rPr>
        <w:rFonts w:asciiTheme="majorHAnsi" w:hAnsiTheme="majorHAnsi"/>
        <w:noProof/>
        <w:color w:val="2828B4"/>
      </w:rPr>
      <w:drawing>
        <wp:inline distT="0" distB="0" distL="0" distR="0" wp14:anchorId="0405E39A" wp14:editId="4D9679C4">
          <wp:extent cx="1697871" cy="588396"/>
          <wp:effectExtent l="0" t="0" r="0" b="2540"/>
          <wp:docPr id="409" name="Image 4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19"/>
                  <a:stretch/>
                </pic:blipFill>
                <pic:spPr bwMode="auto">
                  <a:xfrm>
                    <a:off x="0" y="0"/>
                    <a:ext cx="1714971" cy="59432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4"/>
    <w:bookmarkEnd w:id="5"/>
    <w:r w:rsidR="00BB45A0">
      <w:rPr>
        <w:rFonts w:asciiTheme="majorHAnsi" w:hAnsiTheme="majorHAnsi"/>
        <w:color w:val="2828B4"/>
      </w:rPr>
      <w:t xml:space="preserve">    </w:t>
    </w:r>
    <w:r w:rsidR="00E65B87">
      <w:rPr>
        <w:rFonts w:asciiTheme="majorHAnsi" w:hAnsiTheme="majorHAnsi"/>
        <w:noProof/>
        <w:color w:val="2828B4"/>
      </w:rPr>
      <w:drawing>
        <wp:inline distT="0" distB="0" distL="0" distR="0" wp14:anchorId="7ACBAFA0" wp14:editId="59B96BCF">
          <wp:extent cx="1073427" cy="576564"/>
          <wp:effectExtent l="0" t="0" r="0" b="0"/>
          <wp:docPr id="410" name="Image 4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237" b="24050"/>
                  <a:stretch/>
                </pic:blipFill>
                <pic:spPr bwMode="auto">
                  <a:xfrm>
                    <a:off x="0" y="0"/>
                    <a:ext cx="1073427" cy="57656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D03D6A0" w14:textId="1698CB7B" w:rsidR="00BB45A0" w:rsidRDefault="00BB45A0" w:rsidP="00E65B87">
    <w:pPr>
      <w:pStyle w:val="Pieddepage"/>
      <w:tabs>
        <w:tab w:val="clear" w:pos="4536"/>
        <w:tab w:val="clear" w:pos="9072"/>
        <w:tab w:val="left" w:pos="4290"/>
      </w:tabs>
      <w:jc w:val="right"/>
      <w:rPr>
        <w:rFonts w:asciiTheme="majorHAnsi" w:hAnsiTheme="majorHAnsi"/>
        <w:color w:val="2828B4"/>
      </w:rPr>
    </w:pPr>
  </w:p>
  <w:p w14:paraId="774DA525" w14:textId="77777777" w:rsidR="00A1423D" w:rsidRDefault="00A1423D" w:rsidP="00E65B87">
    <w:pPr>
      <w:pStyle w:val="Pieddepage"/>
      <w:tabs>
        <w:tab w:val="clear" w:pos="4536"/>
        <w:tab w:val="clear" w:pos="9072"/>
        <w:tab w:val="left" w:pos="4290"/>
      </w:tabs>
      <w:jc w:val="right"/>
      <w:rPr>
        <w:rFonts w:asciiTheme="majorHAnsi" w:hAnsiTheme="majorHAnsi"/>
        <w:color w:val="2828B4"/>
      </w:rPr>
    </w:pPr>
  </w:p>
  <w:p w14:paraId="78C5614B" w14:textId="77777777" w:rsidR="00E65B87" w:rsidRPr="0064300C" w:rsidRDefault="00E65B87" w:rsidP="00A1423D">
    <w:pPr>
      <w:pStyle w:val="Pieddepage"/>
      <w:tabs>
        <w:tab w:val="clear" w:pos="4536"/>
        <w:tab w:val="clear" w:pos="9072"/>
        <w:tab w:val="left" w:pos="4290"/>
      </w:tabs>
      <w:rPr>
        <w:rFonts w:asciiTheme="majorHAnsi" w:hAnsiTheme="majorHAnsi"/>
        <w:color w:val="2828B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A966E" w14:textId="77777777" w:rsidR="00A44FD9" w:rsidRDefault="00A44FD9" w:rsidP="00F93FAF">
      <w:pPr>
        <w:spacing w:after="0" w:line="240" w:lineRule="auto"/>
      </w:pPr>
      <w:r>
        <w:separator/>
      </w:r>
    </w:p>
  </w:footnote>
  <w:footnote w:type="continuationSeparator" w:id="0">
    <w:p w14:paraId="28F4280B" w14:textId="77777777" w:rsidR="00A44FD9" w:rsidRDefault="00A44FD9" w:rsidP="00F93F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74747" w14:textId="47B377ED" w:rsidR="00F93FAF" w:rsidRDefault="000640D7" w:rsidP="000640D7">
    <w:pPr>
      <w:pStyle w:val="En-tte"/>
      <w:jc w:val="right"/>
    </w:pPr>
    <w:r>
      <w:rPr>
        <w:noProof/>
      </w:rPr>
      <w:drawing>
        <wp:anchor distT="0" distB="0" distL="114300" distR="114300" simplePos="0" relativeHeight="251686912" behindDoc="0" locked="0" layoutInCell="1" allowOverlap="1" wp14:anchorId="4B0CA646" wp14:editId="5CD35D67">
          <wp:simplePos x="0" y="0"/>
          <wp:positionH relativeFrom="margin">
            <wp:align>right</wp:align>
          </wp:positionH>
          <wp:positionV relativeFrom="paragraph">
            <wp:posOffset>-96498</wp:posOffset>
          </wp:positionV>
          <wp:extent cx="756285" cy="427990"/>
          <wp:effectExtent l="0" t="0" r="5715" b="0"/>
          <wp:wrapNone/>
          <wp:docPr id="407" name="Image 4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" cy="427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942BC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CC794" w14:textId="5520935F" w:rsidR="00471700" w:rsidRDefault="000640D7" w:rsidP="00471700">
    <w:pPr>
      <w:pStyle w:val="En-tte"/>
      <w:tabs>
        <w:tab w:val="clear" w:pos="4536"/>
        <w:tab w:val="clear" w:pos="9072"/>
        <w:tab w:val="left" w:pos="7423"/>
      </w:tabs>
    </w:pPr>
    <w:r w:rsidRPr="000640D7">
      <w:rPr>
        <w:noProof/>
      </w:rPr>
      <w:drawing>
        <wp:anchor distT="0" distB="0" distL="114300" distR="114300" simplePos="0" relativeHeight="251685888" behindDoc="0" locked="0" layoutInCell="1" allowOverlap="1" wp14:anchorId="783A9C44" wp14:editId="76E8BF4F">
          <wp:simplePos x="0" y="0"/>
          <wp:positionH relativeFrom="column">
            <wp:posOffset>4633595</wp:posOffset>
          </wp:positionH>
          <wp:positionV relativeFrom="paragraph">
            <wp:posOffset>-1024890</wp:posOffset>
          </wp:positionV>
          <wp:extent cx="1812925" cy="2155825"/>
          <wp:effectExtent l="0" t="0" r="0" b="0"/>
          <wp:wrapNone/>
          <wp:docPr id="408" name="Graphique 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2925" cy="215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640D7"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2913C724" wp14:editId="5931C45E">
              <wp:simplePos x="0" y="0"/>
              <wp:positionH relativeFrom="column">
                <wp:posOffset>-472965</wp:posOffset>
              </wp:positionH>
              <wp:positionV relativeFrom="paragraph">
                <wp:posOffset>-126234</wp:posOffset>
              </wp:positionV>
              <wp:extent cx="7046595" cy="9159765"/>
              <wp:effectExtent l="0" t="0" r="1905" b="381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46595" cy="9159765"/>
                      </a:xfrm>
                      <a:prstGeom prst="rect">
                        <a:avLst/>
                      </a:prstGeom>
                      <a:solidFill>
                        <a:srgbClr val="E7ECF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8925B81" id="Rectangle 2" o:spid="_x0000_s1026" style="position:absolute;margin-left:-37.25pt;margin-top:-9.95pt;width:554.85pt;height:721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" fillcolor="#e7ecf8" stroked="f" strokeweight="1pt"/>
          </w:pict>
        </mc:Fallback>
      </mc:AlternateContent>
    </w:r>
    <w:r w:rsidR="0047170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65155"/>
    <w:multiLevelType w:val="hybridMultilevel"/>
    <w:tmpl w:val="BF6E52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E0FDF"/>
    <w:multiLevelType w:val="hybridMultilevel"/>
    <w:tmpl w:val="0444EB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64D17"/>
    <w:multiLevelType w:val="multilevel"/>
    <w:tmpl w:val="0ACA3A48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11041D7"/>
    <w:multiLevelType w:val="hybridMultilevel"/>
    <w:tmpl w:val="14C881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47F49"/>
    <w:multiLevelType w:val="hybridMultilevel"/>
    <w:tmpl w:val="CE10D09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55070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F55070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F55070" w:themeColor="accent1"/>
      </w:rPr>
    </w:lvl>
    <w:lvl w:ilvl="3" w:tplc="835E4DEC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2828B4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3616B"/>
    <w:multiLevelType w:val="hybridMultilevel"/>
    <w:tmpl w:val="442E0B38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55070" w:themeColor="accent1"/>
      </w:rPr>
    </w:lvl>
    <w:lvl w:ilvl="1" w:tplc="C53067B8">
      <w:start w:val="1"/>
      <w:numFmt w:val="bullet"/>
      <w:pStyle w:val="puce2"/>
      <w:lvlText w:val=""/>
      <w:lvlJc w:val="left"/>
      <w:pPr>
        <w:ind w:left="1440" w:hanging="360"/>
      </w:pPr>
      <w:rPr>
        <w:rFonts w:ascii="Wingdings" w:hAnsi="Wingdings" w:hint="default"/>
        <w:b w:val="0"/>
        <w:color w:val="6E6ED7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F55070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F55070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63065A"/>
    <w:multiLevelType w:val="hybridMultilevel"/>
    <w:tmpl w:val="2640CF66"/>
    <w:lvl w:ilvl="0" w:tplc="9676CCC4">
      <w:start w:val="1"/>
      <w:numFmt w:val="bullet"/>
      <w:pStyle w:val="puce1"/>
      <w:lvlText w:val=""/>
      <w:lvlJc w:val="left"/>
      <w:pPr>
        <w:ind w:left="720" w:hanging="360"/>
      </w:pPr>
      <w:rPr>
        <w:rFonts w:ascii="Wingdings" w:hAnsi="Wingdings" w:hint="default"/>
        <w:color w:val="F5507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F65D9"/>
    <w:multiLevelType w:val="hybridMultilevel"/>
    <w:tmpl w:val="263E753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55070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F55070" w:themeColor="accent1"/>
      </w:rPr>
    </w:lvl>
    <w:lvl w:ilvl="2" w:tplc="72C46770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F55070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F55070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7"/>
  </w:num>
  <w:num w:numId="5">
    <w:abstractNumId w:val="4"/>
  </w:num>
  <w:num w:numId="6">
    <w:abstractNumId w:val="0"/>
  </w:num>
  <w:num w:numId="7">
    <w:abstractNumId w:val="3"/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124"/>
    <w:rsid w:val="000040F3"/>
    <w:rsid w:val="000109EB"/>
    <w:rsid w:val="00030C46"/>
    <w:rsid w:val="00036DB8"/>
    <w:rsid w:val="00060B9B"/>
    <w:rsid w:val="00061398"/>
    <w:rsid w:val="000640D7"/>
    <w:rsid w:val="000B3745"/>
    <w:rsid w:val="000B635B"/>
    <w:rsid w:val="000C1A6E"/>
    <w:rsid w:val="000C303C"/>
    <w:rsid w:val="000D6E1B"/>
    <w:rsid w:val="000E78EB"/>
    <w:rsid w:val="0010332F"/>
    <w:rsid w:val="00117B22"/>
    <w:rsid w:val="00124F95"/>
    <w:rsid w:val="0013707D"/>
    <w:rsid w:val="001554DB"/>
    <w:rsid w:val="00176178"/>
    <w:rsid w:val="00195E8A"/>
    <w:rsid w:val="001A05EA"/>
    <w:rsid w:val="001B44CF"/>
    <w:rsid w:val="001C04E3"/>
    <w:rsid w:val="00213BDB"/>
    <w:rsid w:val="00222373"/>
    <w:rsid w:val="00226088"/>
    <w:rsid w:val="00236B9F"/>
    <w:rsid w:val="00243344"/>
    <w:rsid w:val="00250677"/>
    <w:rsid w:val="00256314"/>
    <w:rsid w:val="00281BCC"/>
    <w:rsid w:val="00295BFA"/>
    <w:rsid w:val="002B1D36"/>
    <w:rsid w:val="002B4844"/>
    <w:rsid w:val="00312005"/>
    <w:rsid w:val="00327124"/>
    <w:rsid w:val="00340B81"/>
    <w:rsid w:val="00360B57"/>
    <w:rsid w:val="00383444"/>
    <w:rsid w:val="003B3A29"/>
    <w:rsid w:val="003D64D3"/>
    <w:rsid w:val="003E6A7F"/>
    <w:rsid w:val="003F30D7"/>
    <w:rsid w:val="003F63AE"/>
    <w:rsid w:val="004053E4"/>
    <w:rsid w:val="00444C01"/>
    <w:rsid w:val="0045121F"/>
    <w:rsid w:val="00471700"/>
    <w:rsid w:val="004746E0"/>
    <w:rsid w:val="004910B5"/>
    <w:rsid w:val="00497920"/>
    <w:rsid w:val="004A62C0"/>
    <w:rsid w:val="004A7674"/>
    <w:rsid w:val="004C27F5"/>
    <w:rsid w:val="004E056A"/>
    <w:rsid w:val="004E144D"/>
    <w:rsid w:val="00514E3E"/>
    <w:rsid w:val="005311BD"/>
    <w:rsid w:val="00531EFD"/>
    <w:rsid w:val="00536081"/>
    <w:rsid w:val="00544489"/>
    <w:rsid w:val="00565BA5"/>
    <w:rsid w:val="00566EF7"/>
    <w:rsid w:val="005821E9"/>
    <w:rsid w:val="0058738B"/>
    <w:rsid w:val="00594A18"/>
    <w:rsid w:val="005B1DA0"/>
    <w:rsid w:val="00614948"/>
    <w:rsid w:val="00620B80"/>
    <w:rsid w:val="00623ABE"/>
    <w:rsid w:val="0064014E"/>
    <w:rsid w:val="0064300C"/>
    <w:rsid w:val="00644EC8"/>
    <w:rsid w:val="00646047"/>
    <w:rsid w:val="00652334"/>
    <w:rsid w:val="00664894"/>
    <w:rsid w:val="006942BC"/>
    <w:rsid w:val="006A024E"/>
    <w:rsid w:val="006F065F"/>
    <w:rsid w:val="00702C51"/>
    <w:rsid w:val="00737A93"/>
    <w:rsid w:val="0074213F"/>
    <w:rsid w:val="007427F0"/>
    <w:rsid w:val="00744F53"/>
    <w:rsid w:val="00765F08"/>
    <w:rsid w:val="0077049A"/>
    <w:rsid w:val="00793497"/>
    <w:rsid w:val="00796A21"/>
    <w:rsid w:val="007D79E7"/>
    <w:rsid w:val="00803521"/>
    <w:rsid w:val="0081047D"/>
    <w:rsid w:val="00842BCF"/>
    <w:rsid w:val="0085524E"/>
    <w:rsid w:val="00855679"/>
    <w:rsid w:val="008A0AB6"/>
    <w:rsid w:val="008A1753"/>
    <w:rsid w:val="008A19F8"/>
    <w:rsid w:val="008C680F"/>
    <w:rsid w:val="008C769A"/>
    <w:rsid w:val="008D7665"/>
    <w:rsid w:val="008F6311"/>
    <w:rsid w:val="00935240"/>
    <w:rsid w:val="00944CB1"/>
    <w:rsid w:val="00952E9E"/>
    <w:rsid w:val="00966A26"/>
    <w:rsid w:val="00983437"/>
    <w:rsid w:val="00992836"/>
    <w:rsid w:val="009A605C"/>
    <w:rsid w:val="009C2165"/>
    <w:rsid w:val="00A023B7"/>
    <w:rsid w:val="00A1423D"/>
    <w:rsid w:val="00A42BDD"/>
    <w:rsid w:val="00A44FD9"/>
    <w:rsid w:val="00A76D60"/>
    <w:rsid w:val="00A84FB9"/>
    <w:rsid w:val="00AC12D1"/>
    <w:rsid w:val="00AD633D"/>
    <w:rsid w:val="00AF1B95"/>
    <w:rsid w:val="00B0496F"/>
    <w:rsid w:val="00B42A30"/>
    <w:rsid w:val="00B43739"/>
    <w:rsid w:val="00B5741F"/>
    <w:rsid w:val="00B733E6"/>
    <w:rsid w:val="00B74B50"/>
    <w:rsid w:val="00B9337D"/>
    <w:rsid w:val="00BA68BD"/>
    <w:rsid w:val="00BB45A0"/>
    <w:rsid w:val="00BB7446"/>
    <w:rsid w:val="00BE16B6"/>
    <w:rsid w:val="00BE6706"/>
    <w:rsid w:val="00BF03CF"/>
    <w:rsid w:val="00C41402"/>
    <w:rsid w:val="00C4579F"/>
    <w:rsid w:val="00C5545F"/>
    <w:rsid w:val="00C658BF"/>
    <w:rsid w:val="00C65E2C"/>
    <w:rsid w:val="00C67008"/>
    <w:rsid w:val="00C71D1E"/>
    <w:rsid w:val="00C769BE"/>
    <w:rsid w:val="00CA784C"/>
    <w:rsid w:val="00CB24A2"/>
    <w:rsid w:val="00CC3168"/>
    <w:rsid w:val="00CC604D"/>
    <w:rsid w:val="00CD320C"/>
    <w:rsid w:val="00CD34F1"/>
    <w:rsid w:val="00CD46BF"/>
    <w:rsid w:val="00CF2501"/>
    <w:rsid w:val="00D35D7E"/>
    <w:rsid w:val="00D364AC"/>
    <w:rsid w:val="00D64D22"/>
    <w:rsid w:val="00D7798B"/>
    <w:rsid w:val="00D815E0"/>
    <w:rsid w:val="00D90EB3"/>
    <w:rsid w:val="00DA1CA4"/>
    <w:rsid w:val="00DB6516"/>
    <w:rsid w:val="00DF5A5D"/>
    <w:rsid w:val="00E10D3E"/>
    <w:rsid w:val="00E170F6"/>
    <w:rsid w:val="00E50349"/>
    <w:rsid w:val="00E65B87"/>
    <w:rsid w:val="00E85B26"/>
    <w:rsid w:val="00E87A04"/>
    <w:rsid w:val="00EA6A14"/>
    <w:rsid w:val="00ED7FBB"/>
    <w:rsid w:val="00F10728"/>
    <w:rsid w:val="00F15173"/>
    <w:rsid w:val="00F154F9"/>
    <w:rsid w:val="00F40308"/>
    <w:rsid w:val="00F629BD"/>
    <w:rsid w:val="00F6343A"/>
    <w:rsid w:val="00F66AB9"/>
    <w:rsid w:val="00F702E5"/>
    <w:rsid w:val="00F744BC"/>
    <w:rsid w:val="00F75C5B"/>
    <w:rsid w:val="00F93FAF"/>
    <w:rsid w:val="00F97ED9"/>
    <w:rsid w:val="00FD7EDE"/>
    <w:rsid w:val="00FE3DC8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DFD6126"/>
  <w15:docId w15:val="{199ACCCD-26D7-4EEF-9C45-696546A5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8C680F"/>
    <w:pPr>
      <w:jc w:val="both"/>
    </w:pPr>
    <w:rPr>
      <w:rFonts w:ascii="Century Gothic" w:hAnsi="Century Gothic"/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8C680F"/>
    <w:pPr>
      <w:keepNext/>
      <w:keepLines/>
      <w:numPr>
        <w:numId w:val="1"/>
      </w:numPr>
      <w:spacing w:before="320" w:after="240" w:line="240" w:lineRule="auto"/>
      <w:ind w:left="357" w:hanging="357"/>
      <w:outlineLvl w:val="0"/>
    </w:pPr>
    <w:rPr>
      <w:rFonts w:eastAsiaTheme="majorEastAsia" w:cstheme="majorBidi"/>
      <w:b/>
      <w:color w:val="26327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A605C"/>
    <w:pPr>
      <w:keepNext/>
      <w:keepLines/>
      <w:numPr>
        <w:ilvl w:val="1"/>
        <w:numId w:val="1"/>
      </w:numPr>
      <w:spacing w:before="40" w:after="120" w:line="240" w:lineRule="auto"/>
      <w:ind w:left="578" w:hanging="578"/>
      <w:outlineLvl w:val="1"/>
    </w:pPr>
    <w:rPr>
      <w:rFonts w:eastAsiaTheme="majorEastAsia" w:cstheme="majorBidi"/>
      <w:b/>
      <w:color w:val="E30715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A605C"/>
    <w:pPr>
      <w:keepNext/>
      <w:keepLines/>
      <w:numPr>
        <w:ilvl w:val="2"/>
        <w:numId w:val="1"/>
      </w:numPr>
      <w:spacing w:before="160" w:after="120" w:line="240" w:lineRule="auto"/>
      <w:outlineLvl w:val="2"/>
    </w:pPr>
    <w:rPr>
      <w:rFonts w:eastAsiaTheme="majorEastAsia" w:cstheme="majorBidi"/>
      <w:color w:val="E30715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E85B26"/>
    <w:pPr>
      <w:keepNext/>
      <w:keepLines/>
      <w:numPr>
        <w:ilvl w:val="3"/>
        <w:numId w:val="1"/>
      </w:numPr>
      <w:spacing w:before="40" w:after="0"/>
      <w:outlineLvl w:val="3"/>
    </w:pPr>
    <w:rPr>
      <w:rFonts w:eastAsiaTheme="majorEastAsia" w:cstheme="majorBidi"/>
      <w:i/>
      <w:iCs/>
      <w:color w:val="E30715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iCs/>
      <w:color w:val="11182F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i/>
      <w:iCs/>
      <w:color w:val="1B5194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color w:val="9A0924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11182F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color w:val="1B5194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Use Case List Paragraph,Paragraphe_DAT,Paragraphe EI,Dot pt,Colorful List - Accent 11,No Spacing1,List Paragraph Char Char Char,Indicator Text,Numbered Para 1,Bullet 1,F5 List Paragraph,List Paragraph1,Bullet Points,List Paragraph2"/>
    <w:basedOn w:val="Normal"/>
    <w:link w:val="ParagraphedelisteCar"/>
    <w:uiPriority w:val="34"/>
    <w:qFormat/>
    <w:rsid w:val="00383444"/>
    <w:pPr>
      <w:ind w:left="720"/>
      <w:contextualSpacing/>
    </w:pPr>
  </w:style>
  <w:style w:type="paragraph" w:styleId="Sansinterligne">
    <w:name w:val="No Spacing"/>
    <w:aliases w:val="STYLE GCS TITRE 2"/>
    <w:uiPriority w:val="1"/>
    <w:qFormat/>
    <w:rsid w:val="00327124"/>
    <w:pPr>
      <w:spacing w:after="0" w:line="240" w:lineRule="auto"/>
    </w:pPr>
    <w:rPr>
      <w:rFonts w:ascii="PT Sans" w:hAnsi="PT Sans"/>
      <w:sz w:val="20"/>
    </w:rPr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8C680F"/>
    <w:rPr>
      <w:rFonts w:ascii="Century Gothic" w:eastAsiaTheme="majorEastAsia" w:hAnsi="Century Gothic" w:cstheme="majorBidi"/>
      <w:b/>
      <w:color w:val="26327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9A605C"/>
    <w:rPr>
      <w:rFonts w:ascii="Century Gothic" w:eastAsiaTheme="majorEastAsia" w:hAnsi="Century Gothic" w:cstheme="majorBidi"/>
      <w:b/>
      <w:color w:val="E30715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9A605C"/>
    <w:rPr>
      <w:rFonts w:ascii="Century Gothic" w:eastAsiaTheme="majorEastAsia" w:hAnsi="Century Gothic" w:cstheme="majorBidi"/>
      <w:color w:val="E30715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327124"/>
    <w:pPr>
      <w:spacing w:after="0" w:line="240" w:lineRule="auto"/>
      <w:contextualSpacing/>
      <w:jc w:val="left"/>
    </w:pPr>
    <w:rPr>
      <w:rFonts w:eastAsiaTheme="majorEastAsia" w:cstheme="majorBidi"/>
      <w:b/>
      <w:color w:val="263271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27124"/>
    <w:rPr>
      <w:rFonts w:ascii="PT Sans" w:eastAsiaTheme="majorEastAsia" w:hAnsi="PT Sans" w:cstheme="majorBidi"/>
      <w:b/>
      <w:color w:val="263271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383444"/>
    <w:rPr>
      <w:rFonts w:ascii="Century Gothic" w:hAnsi="Century Gothic"/>
      <w:b/>
      <w:bCs/>
    </w:rPr>
  </w:style>
  <w:style w:type="table" w:styleId="Grilledutableau">
    <w:name w:val="Table Grid"/>
    <w:basedOn w:val="TableauNormal"/>
    <w:uiPriority w:val="39"/>
    <w:rsid w:val="00CF2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F55070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spacing w:after="0"/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spacing w:after="0"/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E85B26"/>
    <w:rPr>
      <w:rFonts w:ascii="Century Gothic" w:eastAsiaTheme="majorEastAsia" w:hAnsi="Century Gothic" w:cstheme="majorBidi"/>
      <w:i/>
      <w:iCs/>
      <w:color w:val="E30715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11182F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1B5194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9A0924" w:themeColor="accent1" w:themeShade="80"/>
      <w:sz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11182F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1B5194" w:themeColor="accent6" w:themeShade="80"/>
      <w:sz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pPr>
      <w:spacing w:line="240" w:lineRule="auto"/>
    </w:pPr>
    <w:rPr>
      <w:b/>
      <w:bCs/>
      <w:smallCaps/>
      <w:color w:val="F55070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83444"/>
    <w:pPr>
      <w:numPr>
        <w:ilvl w:val="1"/>
      </w:numPr>
      <w:spacing w:line="240" w:lineRule="auto"/>
    </w:pPr>
    <w:rPr>
      <w:rFonts w:eastAsiaTheme="majorEastAsia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383444"/>
    <w:rPr>
      <w:rFonts w:ascii="Century Gothic" w:eastAsiaTheme="majorEastAsia" w:hAnsi="Century Gothic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383444"/>
    <w:rPr>
      <w:rFonts w:ascii="Century Gothic" w:hAnsi="Century Gothic"/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5B26"/>
    <w:pPr>
      <w:spacing w:before="120" w:line="300" w:lineRule="auto"/>
      <w:ind w:left="576" w:right="576"/>
      <w:jc w:val="center"/>
    </w:pPr>
    <w:rPr>
      <w:rFonts w:eastAsiaTheme="majorEastAsia" w:cstheme="majorBidi"/>
      <w:color w:val="E30715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5B26"/>
    <w:rPr>
      <w:rFonts w:ascii="PT Sans" w:eastAsiaTheme="majorEastAsia" w:hAnsi="PT Sans" w:cstheme="majorBidi"/>
      <w:color w:val="E30715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327124"/>
    <w:rPr>
      <w:rFonts w:ascii="Century Gothic" w:hAnsi="Century Gothic"/>
      <w:i/>
      <w:iCs/>
      <w:color w:val="263271"/>
    </w:rPr>
  </w:style>
  <w:style w:type="character" w:styleId="Accentuationintense">
    <w:name w:val="Intense Emphasis"/>
    <w:basedOn w:val="Policepardfaut"/>
    <w:uiPriority w:val="21"/>
    <w:qFormat/>
    <w:rsid w:val="00E85B26"/>
    <w:rPr>
      <w:rFonts w:ascii="Century Gothic" w:hAnsi="Century Gothic"/>
      <w:b w:val="0"/>
      <w:bCs w:val="0"/>
      <w:i/>
      <w:iCs/>
      <w:color w:val="E30715"/>
    </w:rPr>
  </w:style>
  <w:style w:type="character" w:styleId="Rfrencelgre">
    <w:name w:val="Subtle Reference"/>
    <w:basedOn w:val="Policepardfaut"/>
    <w:uiPriority w:val="31"/>
    <w:qFormat/>
    <w:rsid w:val="00327124"/>
    <w:rPr>
      <w:rFonts w:ascii="Century Gothic" w:hAnsi="Century Gothic"/>
      <w:smallCaps/>
      <w:color w:val="263271"/>
      <w:u w:val="single" w:color="8787E4" w:themeColor="text1" w:themeTint="80"/>
    </w:rPr>
  </w:style>
  <w:style w:type="character" w:styleId="Rfrenceintense">
    <w:name w:val="Intense Reference"/>
    <w:basedOn w:val="Policepardfaut"/>
    <w:uiPriority w:val="32"/>
    <w:qFormat/>
    <w:rsid w:val="00E85B26"/>
    <w:rPr>
      <w:rFonts w:ascii="Century Gothic" w:hAnsi="Century Gothic"/>
      <w:b/>
      <w:bCs/>
      <w:smallCaps/>
      <w:color w:val="E30715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383444"/>
    <w:rPr>
      <w:rFonts w:ascii="Century Gothic" w:hAnsi="Century Gothic"/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pPr>
      <w:spacing w:after="0" w:line="240" w:lineRule="auto"/>
    </w:pPr>
    <w:rPr>
      <w:color w:val="E60D36" w:themeColor="accent1" w:themeShade="BF"/>
    </w:rPr>
    <w:tblPr>
      <w:tblStyleRowBandSize w:val="1"/>
      <w:tblStyleColBandSize w:val="1"/>
      <w:tblBorders>
        <w:top w:val="single" w:sz="8" w:space="0" w:color="F55070" w:themeColor="accent1"/>
        <w:bottom w:val="single" w:sz="8" w:space="0" w:color="F5507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55070" w:themeColor="accent1"/>
          <w:left w:val="nil"/>
          <w:bottom w:val="single" w:sz="8" w:space="0" w:color="F5507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55070" w:themeColor="accent1"/>
          <w:left w:val="nil"/>
          <w:bottom w:val="single" w:sz="8" w:space="0" w:color="F5507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3D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3DB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pPr>
      <w:spacing w:after="0" w:line="240" w:lineRule="auto"/>
    </w:pPr>
    <w:tblPr>
      <w:tblStyleRowBandSize w:val="1"/>
      <w:tblStyleColBandSize w:val="1"/>
      <w:tblBorders>
        <w:top w:val="single" w:sz="8" w:space="0" w:color="F55070" w:themeColor="accent1"/>
        <w:left w:val="single" w:sz="8" w:space="0" w:color="F55070" w:themeColor="accent1"/>
        <w:bottom w:val="single" w:sz="8" w:space="0" w:color="F55070" w:themeColor="accent1"/>
        <w:right w:val="single" w:sz="8" w:space="0" w:color="F5507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5507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55070" w:themeColor="accent1"/>
          <w:left w:val="single" w:sz="8" w:space="0" w:color="F55070" w:themeColor="accent1"/>
          <w:bottom w:val="single" w:sz="8" w:space="0" w:color="F55070" w:themeColor="accent1"/>
          <w:right w:val="single" w:sz="8" w:space="0" w:color="F5507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55070" w:themeColor="accent1"/>
          <w:left w:val="single" w:sz="8" w:space="0" w:color="F55070" w:themeColor="accent1"/>
          <w:bottom w:val="single" w:sz="8" w:space="0" w:color="F55070" w:themeColor="accent1"/>
          <w:right w:val="single" w:sz="8" w:space="0" w:color="F55070" w:themeColor="accent1"/>
        </w:tcBorders>
      </w:tcPr>
    </w:tblStylePr>
    <w:tblStylePr w:type="band1Horz">
      <w:tblPr/>
      <w:tcPr>
        <w:tcBorders>
          <w:top w:val="single" w:sz="8" w:space="0" w:color="F55070" w:themeColor="accent1"/>
          <w:left w:val="single" w:sz="8" w:space="0" w:color="F55070" w:themeColor="accent1"/>
          <w:bottom w:val="single" w:sz="8" w:space="0" w:color="F55070" w:themeColor="accent1"/>
          <w:right w:val="single" w:sz="8" w:space="0" w:color="F55070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pPr>
      <w:spacing w:after="0" w:line="240" w:lineRule="auto"/>
    </w:pPr>
    <w:tblPr>
      <w:tblStyleRowBandSize w:val="1"/>
      <w:tblStyleColBandSize w:val="1"/>
      <w:tblBorders>
        <w:top w:val="single" w:sz="2" w:space="0" w:color="23325F" w:themeColor="accent2"/>
        <w:left w:val="single" w:sz="2" w:space="0" w:color="23325F" w:themeColor="accent2"/>
        <w:bottom w:val="single" w:sz="2" w:space="0" w:color="23325F" w:themeColor="accent2"/>
        <w:right w:val="single" w:sz="2" w:space="0" w:color="23325F" w:themeColor="accent2"/>
        <w:insideH w:val="single" w:sz="2" w:space="0" w:color="23325F" w:themeColor="accent2"/>
        <w:insideV w:val="single" w:sz="2" w:space="0" w:color="23325F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3325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3325F" w:themeColor="accent2"/>
          <w:left w:val="single" w:sz="8" w:space="0" w:color="23325F" w:themeColor="accent2"/>
          <w:bottom w:val="single" w:sz="8" w:space="0" w:color="23325F" w:themeColor="accent2"/>
          <w:right w:val="single" w:sz="8" w:space="0" w:color="23325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3325F" w:themeColor="accent2"/>
          <w:left w:val="single" w:sz="8" w:space="0" w:color="23325F" w:themeColor="accent2"/>
          <w:bottom w:val="single" w:sz="8" w:space="0" w:color="23325F" w:themeColor="accent2"/>
          <w:right w:val="single" w:sz="8" w:space="0" w:color="23325F" w:themeColor="accent2"/>
        </w:tcBorders>
      </w:tcPr>
    </w:tblStylePr>
    <w:tblStylePr w:type="band1Horz">
      <w:tblPr/>
      <w:tcPr>
        <w:tcBorders>
          <w:top w:val="single" w:sz="8" w:space="0" w:color="23325F" w:themeColor="accent2"/>
          <w:left w:val="single" w:sz="8" w:space="0" w:color="23325F" w:themeColor="accent2"/>
          <w:bottom w:val="single" w:sz="8" w:space="0" w:color="23325F" w:themeColor="accent2"/>
          <w:right w:val="single" w:sz="8" w:space="0" w:color="23325F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pPr>
      <w:spacing w:after="0" w:line="240" w:lineRule="auto"/>
    </w:pPr>
    <w:rPr>
      <w:color w:val="1A2547" w:themeColor="accent2" w:themeShade="BF"/>
    </w:rPr>
    <w:tblPr>
      <w:tblStyleRowBandSize w:val="1"/>
      <w:tblStyleColBandSize w:val="1"/>
      <w:tblBorders>
        <w:top w:val="single" w:sz="8" w:space="0" w:color="23325F" w:themeColor="accent2"/>
        <w:bottom w:val="single" w:sz="8" w:space="0" w:color="23325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325F" w:themeColor="accent2"/>
          <w:left w:val="nil"/>
          <w:bottom w:val="single" w:sz="8" w:space="0" w:color="23325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325F" w:themeColor="accent2"/>
          <w:left w:val="nil"/>
          <w:bottom w:val="single" w:sz="8" w:space="0" w:color="23325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C4E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C4E5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pPr>
      <w:spacing w:after="0" w:line="240" w:lineRule="auto"/>
    </w:pPr>
    <w:tblPr>
      <w:tblStyleRowBandSize w:val="1"/>
      <w:tblStyleColBandSize w:val="1"/>
      <w:tblBorders>
        <w:top w:val="single" w:sz="8" w:space="0" w:color="2828B4" w:themeColor="text1"/>
        <w:left w:val="single" w:sz="8" w:space="0" w:color="2828B4" w:themeColor="text1"/>
        <w:bottom w:val="single" w:sz="8" w:space="0" w:color="2828B4" w:themeColor="text1"/>
        <w:right w:val="single" w:sz="8" w:space="0" w:color="2828B4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828B4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28B4" w:themeColor="text1"/>
          <w:left w:val="single" w:sz="8" w:space="0" w:color="2828B4" w:themeColor="text1"/>
          <w:bottom w:val="single" w:sz="8" w:space="0" w:color="2828B4" w:themeColor="text1"/>
          <w:right w:val="single" w:sz="8" w:space="0" w:color="2828B4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28B4" w:themeColor="text1"/>
          <w:left w:val="single" w:sz="8" w:space="0" w:color="2828B4" w:themeColor="text1"/>
          <w:bottom w:val="single" w:sz="8" w:space="0" w:color="2828B4" w:themeColor="text1"/>
          <w:right w:val="single" w:sz="8" w:space="0" w:color="2828B4" w:themeColor="text1"/>
        </w:tcBorders>
      </w:tcPr>
    </w:tblStylePr>
    <w:tblStylePr w:type="band1Horz">
      <w:tblPr/>
      <w:tcPr>
        <w:tcBorders>
          <w:top w:val="single" w:sz="8" w:space="0" w:color="2828B4" w:themeColor="text1"/>
          <w:left w:val="single" w:sz="8" w:space="0" w:color="2828B4" w:themeColor="text1"/>
          <w:bottom w:val="single" w:sz="8" w:space="0" w:color="2828B4" w:themeColor="text1"/>
          <w:right w:val="single" w:sz="8" w:space="0" w:color="2828B4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pPr>
      <w:spacing w:after="0" w:line="240" w:lineRule="auto"/>
    </w:pPr>
    <w:rPr>
      <w:color w:val="1E1E86" w:themeColor="text1" w:themeShade="BF"/>
    </w:rPr>
    <w:tblPr>
      <w:tblStyleRowBandSize w:val="1"/>
      <w:tblStyleColBandSize w:val="1"/>
      <w:tblBorders>
        <w:top w:val="single" w:sz="8" w:space="0" w:color="2828B4" w:themeColor="text1"/>
        <w:bottom w:val="single" w:sz="8" w:space="0" w:color="2828B4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28B4" w:themeColor="text1"/>
          <w:left w:val="nil"/>
          <w:bottom w:val="single" w:sz="8" w:space="0" w:color="2828B4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28B4" w:themeColor="text1"/>
          <w:left w:val="nil"/>
          <w:bottom w:val="single" w:sz="8" w:space="0" w:color="2828B4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F2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F2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spacing w:after="0" w:line="240" w:lineRule="auto"/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2828B4" w:themeColor="accent3"/>
        <w:left w:val="single" w:sz="2" w:space="0" w:color="2828B4" w:themeColor="accent3"/>
        <w:bottom w:val="single" w:sz="2" w:space="0" w:color="2828B4" w:themeColor="accent3"/>
        <w:right w:val="single" w:sz="2" w:space="0" w:color="2828B4" w:themeColor="accent3"/>
        <w:insideH w:val="single" w:sz="6" w:space="0" w:color="2828B4" w:themeColor="accent3"/>
        <w:insideV w:val="single" w:sz="6" w:space="0" w:color="2828B4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2828B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28B4" w:themeColor="accent3"/>
          <w:left w:val="single" w:sz="8" w:space="0" w:color="2828B4" w:themeColor="accent3"/>
          <w:bottom w:val="single" w:sz="8" w:space="0" w:color="2828B4" w:themeColor="accent3"/>
          <w:right w:val="single" w:sz="8" w:space="0" w:color="2828B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28B4" w:themeColor="accent3"/>
          <w:left w:val="single" w:sz="8" w:space="0" w:color="2828B4" w:themeColor="accent3"/>
          <w:bottom w:val="single" w:sz="8" w:space="0" w:color="2828B4" w:themeColor="accent3"/>
          <w:right w:val="single" w:sz="8" w:space="0" w:color="2828B4" w:themeColor="accent3"/>
        </w:tcBorders>
      </w:tcPr>
    </w:tblStylePr>
    <w:tblStylePr w:type="band1Horz">
      <w:tblPr/>
      <w:tcPr>
        <w:tcBorders>
          <w:top w:val="single" w:sz="8" w:space="0" w:color="2828B4" w:themeColor="accent3"/>
          <w:left w:val="single" w:sz="8" w:space="0" w:color="2828B4" w:themeColor="accent3"/>
          <w:bottom w:val="single" w:sz="8" w:space="0" w:color="2828B4" w:themeColor="accent3"/>
          <w:right w:val="single" w:sz="8" w:space="0" w:color="2828B4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spacing w:after="0"/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spacing w:after="0"/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spacing w:after="0"/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spacing w:after="0"/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spacing w:after="0"/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spacing w:after="0"/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77049A"/>
    <w:pPr>
      <w:numPr>
        <w:numId w:val="2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3"/>
      </w:numPr>
    </w:pPr>
    <w:rPr>
      <w:shd w:val="clear" w:color="auto" w:fill="FFFFFF"/>
    </w:rPr>
  </w:style>
  <w:style w:type="character" w:customStyle="1" w:styleId="ParagraphedelisteCar">
    <w:name w:val="Paragraphe de liste Car"/>
    <w:aliases w:val="Use Case List Paragraph Car,Paragraphe_DAT Car,Paragraphe EI Car,Dot pt Car,Colorful List - Accent 11 Car,No Spacing1 Car,List Paragraph Char Char Char Car,Indicator Text Car,Numbered Para 1 Car,Bullet 1 Car,F5 List Paragraph Car"/>
    <w:basedOn w:val="Policepardfaut"/>
    <w:link w:val="Paragraphedeliste"/>
    <w:uiPriority w:val="34"/>
    <w:rsid w:val="00383444"/>
    <w:rPr>
      <w:rFonts w:ascii="Century Gothic" w:hAnsi="Century Gothic"/>
      <w:sz w:val="20"/>
    </w:rPr>
  </w:style>
  <w:style w:type="character" w:customStyle="1" w:styleId="puce1Car">
    <w:name w:val="puce 1 Car"/>
    <w:basedOn w:val="ParagraphedelisteCar"/>
    <w:link w:val="puce1"/>
    <w:rsid w:val="0077049A"/>
    <w:rPr>
      <w:rFonts w:ascii="Century Gothic" w:hAnsi="Century Gothic"/>
      <w:sz w:val="20"/>
    </w:rPr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4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  <w:rPr>
      <w:rFonts w:ascii="Century Gothic" w:hAnsi="Century Gothic"/>
      <w:sz w:val="20"/>
    </w:rPr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5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  <w:rPr>
      <w:rFonts w:ascii="Century Gothic" w:hAnsi="Century Gothic"/>
      <w:sz w:val="20"/>
    </w:rPr>
  </w:style>
  <w:style w:type="table" w:styleId="TableauGrille4-Accentuation6">
    <w:name w:val="Grid Table 4 Accent 6"/>
    <w:aliases w:val="Tableau NeS"/>
    <w:basedOn w:val="TableauNormal"/>
    <w:uiPriority w:val="49"/>
    <w:rsid w:val="00036DB8"/>
    <w:pPr>
      <w:spacing w:after="0" w:line="240" w:lineRule="auto"/>
    </w:pPr>
    <w:tblPr>
      <w:tblStyleRowBandSize w:val="1"/>
      <w:tblStyleColBandSize w:val="1"/>
      <w:tblBorders>
        <w:top w:val="single" w:sz="8" w:space="0" w:color="273271"/>
        <w:left w:val="single" w:sz="8" w:space="0" w:color="273271"/>
        <w:bottom w:val="single" w:sz="8" w:space="0" w:color="273271"/>
        <w:right w:val="single" w:sz="8" w:space="0" w:color="273271"/>
        <w:insideH w:val="single" w:sz="8" w:space="0" w:color="273271"/>
        <w:insideV w:val="single" w:sz="8" w:space="0" w:color="273271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2828B4" w:themeFill="accent3"/>
      </w:tcPr>
    </w:tblStylePr>
    <w:tblStylePr w:type="lastRow">
      <w:rPr>
        <w:b/>
        <w:bCs/>
      </w:rPr>
      <w:tblPr/>
      <w:tcPr>
        <w:tcBorders>
          <w:top w:val="double" w:sz="4" w:space="0" w:color="78AA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FA" w:themeFill="accent6" w:themeFillTint="33"/>
      </w:tcPr>
    </w:tblStylePr>
    <w:tblStylePr w:type="band1Horz">
      <w:tblPr/>
      <w:tcPr>
        <w:shd w:val="clear" w:color="auto" w:fill="E4EDFA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  <w:rPr>
      <w:rFonts w:ascii="Century Gothic" w:hAnsi="Century Gothic"/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765F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65F0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customStyle="1" w:styleId="Style1">
    <w:name w:val="Style1"/>
    <w:basedOn w:val="TableauNormal"/>
    <w:uiPriority w:val="99"/>
    <w:rsid w:val="001A05EA"/>
    <w:pPr>
      <w:spacing w:after="0" w:line="240" w:lineRule="auto"/>
    </w:pPr>
    <w:tblPr/>
  </w:style>
  <w:style w:type="table" w:styleId="TableauGrille4-Accentuation4">
    <w:name w:val="Grid Table 4 Accent 4"/>
    <w:basedOn w:val="TableauNormal"/>
    <w:uiPriority w:val="49"/>
    <w:rsid w:val="00E85B26"/>
    <w:pPr>
      <w:spacing w:after="0" w:line="240" w:lineRule="auto"/>
    </w:pPr>
    <w:tblPr>
      <w:tblStyleRowBandSize w:val="1"/>
      <w:tblStyleColBandSize w:val="1"/>
      <w:tblBorders>
        <w:top w:val="single" w:sz="4" w:space="0" w:color="A190D8" w:themeColor="accent4" w:themeTint="99"/>
        <w:left w:val="single" w:sz="4" w:space="0" w:color="A190D8" w:themeColor="accent4" w:themeTint="99"/>
        <w:bottom w:val="single" w:sz="4" w:space="0" w:color="A190D8" w:themeColor="accent4" w:themeTint="99"/>
        <w:right w:val="single" w:sz="4" w:space="0" w:color="A190D8" w:themeColor="accent4" w:themeTint="99"/>
        <w:insideH w:val="single" w:sz="4" w:space="0" w:color="A190D8" w:themeColor="accent4" w:themeTint="99"/>
        <w:insideV w:val="single" w:sz="4" w:space="0" w:color="A190D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446BE" w:themeColor="accent4"/>
          <w:left w:val="single" w:sz="4" w:space="0" w:color="6446BE" w:themeColor="accent4"/>
          <w:bottom w:val="single" w:sz="4" w:space="0" w:color="6446BE" w:themeColor="accent4"/>
          <w:right w:val="single" w:sz="4" w:space="0" w:color="6446BE" w:themeColor="accent4"/>
          <w:insideH w:val="nil"/>
          <w:insideV w:val="nil"/>
        </w:tcBorders>
        <w:shd w:val="clear" w:color="auto" w:fill="6446BE" w:themeFill="accent4"/>
      </w:tcPr>
    </w:tblStylePr>
    <w:tblStylePr w:type="lastRow">
      <w:rPr>
        <w:b/>
        <w:bCs/>
      </w:rPr>
      <w:tblPr/>
      <w:tcPr>
        <w:tcBorders>
          <w:top w:val="double" w:sz="4" w:space="0" w:color="6446B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F2" w:themeFill="accent4" w:themeFillTint="33"/>
      </w:tcPr>
    </w:tblStylePr>
    <w:tblStylePr w:type="band1Horz">
      <w:tblPr/>
      <w:tcPr>
        <w:shd w:val="clear" w:color="auto" w:fill="DFDAF2" w:themeFill="accent4" w:themeFillTint="33"/>
      </w:tcPr>
    </w:tblStylePr>
  </w:style>
  <w:style w:type="table" w:styleId="TableauGrille4-Accentuation2">
    <w:name w:val="Grid Table 4 Accent 2"/>
    <w:basedOn w:val="TableauNormal"/>
    <w:uiPriority w:val="49"/>
    <w:rsid w:val="00036DB8"/>
    <w:pPr>
      <w:spacing w:after="0" w:line="240" w:lineRule="auto"/>
    </w:pPr>
    <w:tblPr>
      <w:tblStyleRowBandSize w:val="1"/>
      <w:tblStyleColBandSize w:val="1"/>
      <w:tblBorders>
        <w:top w:val="single" w:sz="4" w:space="0" w:color="5872C1" w:themeColor="accent2" w:themeTint="99"/>
        <w:left w:val="single" w:sz="4" w:space="0" w:color="5872C1" w:themeColor="accent2" w:themeTint="99"/>
        <w:bottom w:val="single" w:sz="4" w:space="0" w:color="5872C1" w:themeColor="accent2" w:themeTint="99"/>
        <w:right w:val="single" w:sz="4" w:space="0" w:color="5872C1" w:themeColor="accent2" w:themeTint="99"/>
        <w:insideH w:val="single" w:sz="4" w:space="0" w:color="5872C1" w:themeColor="accent2" w:themeTint="99"/>
        <w:insideV w:val="single" w:sz="4" w:space="0" w:color="5872C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3325F" w:themeColor="accent2"/>
          <w:left w:val="single" w:sz="4" w:space="0" w:color="23325F" w:themeColor="accent2"/>
          <w:bottom w:val="single" w:sz="4" w:space="0" w:color="23325F" w:themeColor="accent2"/>
          <w:right w:val="single" w:sz="4" w:space="0" w:color="23325F" w:themeColor="accent2"/>
          <w:insideH w:val="nil"/>
          <w:insideV w:val="nil"/>
        </w:tcBorders>
        <w:shd w:val="clear" w:color="auto" w:fill="23325F" w:themeFill="accent2"/>
      </w:tcPr>
    </w:tblStylePr>
    <w:tblStylePr w:type="lastRow">
      <w:rPr>
        <w:b/>
        <w:bCs/>
      </w:rPr>
      <w:tblPr/>
      <w:tcPr>
        <w:tcBorders>
          <w:top w:val="double" w:sz="4" w:space="0" w:color="23325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0EA" w:themeFill="accent2" w:themeFillTint="33"/>
      </w:tcPr>
    </w:tblStylePr>
    <w:tblStylePr w:type="band1Horz">
      <w:tblPr/>
      <w:tcPr>
        <w:shd w:val="clear" w:color="auto" w:fill="C7D0EA" w:themeFill="accent2" w:themeFillTint="33"/>
      </w:tcPr>
    </w:tblStylePr>
  </w:style>
  <w:style w:type="table" w:customStyle="1" w:styleId="Style2">
    <w:name w:val="Style2"/>
    <w:basedOn w:val="TableauNormal"/>
    <w:uiPriority w:val="99"/>
    <w:rsid w:val="00036DB8"/>
    <w:pPr>
      <w:spacing w:after="0" w:line="240" w:lineRule="auto"/>
    </w:pPr>
    <w:tblPr/>
    <w:tcPr>
      <w:shd w:val="clear" w:color="auto" w:fill="E7ECF8"/>
    </w:tcPr>
  </w:style>
  <w:style w:type="table" w:customStyle="1" w:styleId="Style3">
    <w:name w:val="Style3"/>
    <w:basedOn w:val="TableauNormal"/>
    <w:uiPriority w:val="99"/>
    <w:rsid w:val="00036DB8"/>
    <w:pPr>
      <w:spacing w:after="0" w:line="240" w:lineRule="auto"/>
    </w:pPr>
    <w:rPr>
      <w:rFonts w:ascii="Century Gothic" w:hAnsi="Century Gothic"/>
    </w:rPr>
    <w:tblPr/>
  </w:style>
  <w:style w:type="table" w:styleId="TableauGrille4">
    <w:name w:val="Grid Table 4"/>
    <w:basedOn w:val="TableauNormal"/>
    <w:uiPriority w:val="49"/>
    <w:rsid w:val="008A0AB6"/>
    <w:pPr>
      <w:spacing w:after="0" w:line="240" w:lineRule="auto"/>
    </w:pPr>
    <w:tblPr>
      <w:tblStyleRowBandSize w:val="1"/>
      <w:tblStyleColBandSize w:val="1"/>
      <w:tblBorders>
        <w:top w:val="single" w:sz="4" w:space="0" w:color="7070DF" w:themeColor="text1" w:themeTint="99"/>
        <w:left w:val="single" w:sz="4" w:space="0" w:color="7070DF" w:themeColor="text1" w:themeTint="99"/>
        <w:bottom w:val="single" w:sz="4" w:space="0" w:color="7070DF" w:themeColor="text1" w:themeTint="99"/>
        <w:right w:val="single" w:sz="4" w:space="0" w:color="7070DF" w:themeColor="text1" w:themeTint="99"/>
        <w:insideH w:val="single" w:sz="4" w:space="0" w:color="7070DF" w:themeColor="text1" w:themeTint="99"/>
        <w:insideV w:val="single" w:sz="4" w:space="0" w:color="7070DF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828B4" w:themeColor="text1"/>
          <w:left w:val="single" w:sz="4" w:space="0" w:color="2828B4" w:themeColor="text1"/>
          <w:bottom w:val="single" w:sz="4" w:space="0" w:color="2828B4" w:themeColor="text1"/>
          <w:right w:val="single" w:sz="4" w:space="0" w:color="2828B4" w:themeColor="text1"/>
          <w:insideH w:val="nil"/>
          <w:insideV w:val="nil"/>
        </w:tcBorders>
        <w:shd w:val="clear" w:color="auto" w:fill="2828B4" w:themeFill="text1"/>
      </w:tcPr>
    </w:tblStylePr>
    <w:tblStylePr w:type="lastRow">
      <w:rPr>
        <w:b/>
        <w:bCs/>
      </w:rPr>
      <w:tblPr/>
      <w:tcPr>
        <w:tcBorders>
          <w:top w:val="double" w:sz="4" w:space="0" w:color="2828B4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FF4" w:themeFill="text1" w:themeFillTint="33"/>
      </w:tcPr>
    </w:tblStylePr>
    <w:tblStylePr w:type="band1Horz">
      <w:tblPr/>
      <w:tcPr>
        <w:shd w:val="clear" w:color="auto" w:fill="CFCFF4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8A0AB6"/>
    <w:pPr>
      <w:spacing w:after="0" w:line="240" w:lineRule="auto"/>
    </w:pPr>
    <w:tblPr>
      <w:tblStyleRowBandSize w:val="1"/>
      <w:tblStyleColBandSize w:val="1"/>
      <w:tblBorders>
        <w:top w:val="single" w:sz="4" w:space="0" w:color="F996A9" w:themeColor="accent1" w:themeTint="99"/>
        <w:left w:val="single" w:sz="4" w:space="0" w:color="F996A9" w:themeColor="accent1" w:themeTint="99"/>
        <w:bottom w:val="single" w:sz="4" w:space="0" w:color="F996A9" w:themeColor="accent1" w:themeTint="99"/>
        <w:right w:val="single" w:sz="4" w:space="0" w:color="F996A9" w:themeColor="accent1" w:themeTint="99"/>
        <w:insideH w:val="single" w:sz="4" w:space="0" w:color="F996A9" w:themeColor="accent1" w:themeTint="99"/>
        <w:insideV w:val="single" w:sz="4" w:space="0" w:color="F996A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55070" w:themeColor="accent1"/>
          <w:left w:val="single" w:sz="4" w:space="0" w:color="F55070" w:themeColor="accent1"/>
          <w:bottom w:val="single" w:sz="4" w:space="0" w:color="F55070" w:themeColor="accent1"/>
          <w:right w:val="single" w:sz="4" w:space="0" w:color="F55070" w:themeColor="accent1"/>
          <w:insideH w:val="nil"/>
          <w:insideV w:val="nil"/>
        </w:tcBorders>
        <w:shd w:val="clear" w:color="auto" w:fill="F55070" w:themeFill="accent1"/>
      </w:tcPr>
    </w:tblStylePr>
    <w:tblStylePr w:type="lastRow">
      <w:rPr>
        <w:b/>
        <w:bCs/>
      </w:rPr>
      <w:tblPr/>
      <w:tcPr>
        <w:tcBorders>
          <w:top w:val="double" w:sz="4" w:space="0" w:color="F5507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CE2" w:themeFill="accent1" w:themeFillTint="33"/>
      </w:tcPr>
    </w:tblStylePr>
    <w:tblStylePr w:type="band1Horz">
      <w:tblPr/>
      <w:tcPr>
        <w:shd w:val="clear" w:color="auto" w:fill="FDDCE2" w:themeFill="accent1" w:themeFillTint="33"/>
      </w:tcPr>
    </w:tblStylePr>
  </w:style>
  <w:style w:type="table" w:styleId="TableauGrille5Fonc">
    <w:name w:val="Grid Table 5 Dark"/>
    <w:basedOn w:val="TableauNormal"/>
    <w:uiPriority w:val="50"/>
    <w:rsid w:val="008A0AB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FCFF4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828B4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828B4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828B4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828B4" w:themeFill="text1"/>
      </w:tcPr>
    </w:tblStylePr>
    <w:tblStylePr w:type="band1Vert">
      <w:tblPr/>
      <w:tcPr>
        <w:shd w:val="clear" w:color="auto" w:fill="A0A0EA" w:themeFill="text1" w:themeFillTint="66"/>
      </w:tcPr>
    </w:tblStylePr>
    <w:tblStylePr w:type="band1Horz">
      <w:tblPr/>
      <w:tcPr>
        <w:shd w:val="clear" w:color="auto" w:fill="A0A0EA" w:themeFill="text1" w:themeFillTint="66"/>
      </w:tcPr>
    </w:tblStylePr>
  </w:style>
  <w:style w:type="table" w:styleId="TableauGrille4-Accentuation5">
    <w:name w:val="Grid Table 4 Accent 5"/>
    <w:basedOn w:val="TableauNormal"/>
    <w:uiPriority w:val="49"/>
    <w:rsid w:val="00030C46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8A8E7" w:themeColor="accent5" w:themeTint="99"/>
        <w:left w:val="single" w:sz="4" w:space="0" w:color="A8A8E7" w:themeColor="accent5" w:themeTint="99"/>
        <w:bottom w:val="single" w:sz="4" w:space="0" w:color="A8A8E7" w:themeColor="accent5" w:themeTint="99"/>
        <w:right w:val="single" w:sz="4" w:space="0" w:color="A8A8E7" w:themeColor="accent5" w:themeTint="99"/>
        <w:insideH w:val="single" w:sz="4" w:space="0" w:color="A8A8E7" w:themeColor="accent5" w:themeTint="99"/>
        <w:insideV w:val="single" w:sz="4" w:space="0" w:color="A8A8E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E6ED7" w:themeColor="accent5"/>
          <w:left w:val="single" w:sz="4" w:space="0" w:color="6E6ED7" w:themeColor="accent5"/>
          <w:bottom w:val="single" w:sz="4" w:space="0" w:color="6E6ED7" w:themeColor="accent5"/>
          <w:right w:val="single" w:sz="4" w:space="0" w:color="6E6ED7" w:themeColor="accent5"/>
          <w:insideH w:val="nil"/>
          <w:insideV w:val="nil"/>
        </w:tcBorders>
        <w:shd w:val="clear" w:color="auto" w:fill="6E6ED7" w:themeFill="accent5"/>
      </w:tcPr>
    </w:tblStylePr>
    <w:tblStylePr w:type="lastRow">
      <w:rPr>
        <w:b/>
        <w:bCs/>
      </w:rPr>
      <w:tblPr/>
      <w:tcPr>
        <w:tcBorders>
          <w:top w:val="double" w:sz="4" w:space="0" w:color="6E6ED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F7" w:themeFill="accent5" w:themeFillTint="33"/>
      </w:tcPr>
    </w:tblStylePr>
    <w:tblStylePr w:type="band1Horz">
      <w:tblPr/>
      <w:tcPr>
        <w:shd w:val="clear" w:color="auto" w:fill="E2E2F7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holot\Downloads\S&#233;cur'NeS_modele_Document.dotx" TargetMode="External"/></Relationships>
</file>

<file path=word/theme/theme1.xml><?xml version="1.0" encoding="utf-8"?>
<a:theme xmlns:a="http://schemas.openxmlformats.org/drawingml/2006/main" name="Thème1">
  <a:themeElements>
    <a:clrScheme name="Norm'Uni">
      <a:dk1>
        <a:srgbClr val="2828B4"/>
      </a:dk1>
      <a:lt1>
        <a:sysClr val="window" lastClr="FFFFFF"/>
      </a:lt1>
      <a:dk2>
        <a:srgbClr val="23325F"/>
      </a:dk2>
      <a:lt2>
        <a:srgbClr val="E7E6E6"/>
      </a:lt2>
      <a:accent1>
        <a:srgbClr val="F55070"/>
      </a:accent1>
      <a:accent2>
        <a:srgbClr val="23325F"/>
      </a:accent2>
      <a:accent3>
        <a:srgbClr val="2828B4"/>
      </a:accent3>
      <a:accent4>
        <a:srgbClr val="6446BE"/>
      </a:accent4>
      <a:accent5>
        <a:srgbClr val="6E6ED7"/>
      </a:accent5>
      <a:accent6>
        <a:srgbClr val="78AAE6"/>
      </a:accent6>
      <a:hlink>
        <a:srgbClr val="F55070"/>
      </a:hlink>
      <a:folHlink>
        <a:srgbClr val="FAB9C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0F9D2-D6EA-45A9-9F60-98D980CBB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Sécur'NeS_modele_Document</Template>
  <TotalTime>255</TotalTime>
  <Pages>2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Matthieu CHOLOT</dc:creator>
  <cp:lastModifiedBy>Matthieu CHOLOT</cp:lastModifiedBy>
  <cp:revision>41</cp:revision>
  <cp:lastPrinted>2025-08-01T12:15:00Z</cp:lastPrinted>
  <dcterms:created xsi:type="dcterms:W3CDTF">2025-05-20T13:37:00Z</dcterms:created>
  <dcterms:modified xsi:type="dcterms:W3CDTF">2025-09-19T08:58:00Z</dcterms:modified>
</cp:coreProperties>
</file>